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24" w:rsidRPr="00891833" w:rsidRDefault="006E3424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6E3424" w:rsidRPr="00891833" w:rsidRDefault="006E3424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6E3424" w:rsidRPr="00891833" w:rsidRDefault="006E3424" w:rsidP="00E52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891833">
        <w:rPr>
          <w:rFonts w:ascii="Times New Roman" w:hAnsi="Times New Roman"/>
          <w:sz w:val="28"/>
          <w:szCs w:val="28"/>
        </w:rPr>
        <w:t xml:space="preserve"> контролю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6E3424" w:rsidRPr="00891833" w:rsidRDefault="006E3424" w:rsidP="00E527A7">
      <w:pPr>
        <w:jc w:val="both"/>
        <w:rPr>
          <w:rFonts w:ascii="Times New Roman" w:hAnsi="Times New Roman"/>
          <w:sz w:val="28"/>
          <w:szCs w:val="28"/>
        </w:rPr>
      </w:pPr>
    </w:p>
    <w:p w:rsidR="006E3424" w:rsidRDefault="006E3424" w:rsidP="00E527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Pr="00891833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2</w:t>
      </w:r>
      <w:r w:rsidRPr="00891833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6E3424" w:rsidRPr="00891833" w:rsidRDefault="006E3424" w:rsidP="00E527A7">
      <w:pPr>
        <w:jc w:val="both"/>
        <w:rPr>
          <w:rFonts w:ascii="Times New Roman" w:hAnsi="Times New Roman"/>
          <w:sz w:val="28"/>
          <w:szCs w:val="28"/>
        </w:rPr>
      </w:pPr>
    </w:p>
    <w:p w:rsidR="006E3424" w:rsidRPr="00891833" w:rsidRDefault="006E3424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Общественные обсуждения 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</w:t>
      </w:r>
      <w:r w:rsidRPr="00891833">
        <w:rPr>
          <w:rFonts w:ascii="Times New Roman" w:hAnsi="Times New Roman"/>
          <w:b/>
          <w:sz w:val="28"/>
          <w:szCs w:val="28"/>
        </w:rPr>
        <w:t>«</w:t>
      </w:r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891833">
        <w:rPr>
          <w:rFonts w:ascii="Times New Roman" w:hAnsi="Times New Roman"/>
          <w:sz w:val="28"/>
          <w:szCs w:val="28"/>
        </w:rPr>
        <w:t xml:space="preserve"> контролю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6E3424" w:rsidRPr="00891833" w:rsidRDefault="006E3424" w:rsidP="00E527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3424" w:rsidRPr="00891833" w:rsidRDefault="006E3424" w:rsidP="00E527A7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6E3424" w:rsidRPr="00891833" w:rsidRDefault="006E3424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«Об утверждении программы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891833">
        <w:rPr>
          <w:rFonts w:ascii="Times New Roman" w:hAnsi="Times New Roman"/>
          <w:sz w:val="28"/>
          <w:szCs w:val="28"/>
        </w:rPr>
        <w:t xml:space="preserve"> контролю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»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6E3424" w:rsidRPr="00891833" w:rsidRDefault="006E3424" w:rsidP="00E52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>: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r>
        <w:rPr>
          <w:rFonts w:ascii="Times New Roman" w:hAnsi="Times New Roman"/>
          <w:sz w:val="28"/>
          <w:szCs w:val="28"/>
        </w:rPr>
        <w:t>администрация поселка Рамасуха.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-01.11.202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Способ проведения общественных обсуждений: размещен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adminramasuha</w:t>
      </w:r>
      <w:r w:rsidRPr="0000404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).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2" w:name="_Hlk90442504"/>
      <w:r w:rsidRPr="00891833">
        <w:rPr>
          <w:rFonts w:ascii="Times New Roman" w:hAnsi="Times New Roman"/>
          <w:sz w:val="28"/>
          <w:szCs w:val="28"/>
        </w:rPr>
        <w:t>«</w:t>
      </w:r>
      <w:bookmarkEnd w:id="2"/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891833">
        <w:rPr>
          <w:rFonts w:ascii="Times New Roman" w:hAnsi="Times New Roman"/>
          <w:sz w:val="28"/>
          <w:szCs w:val="28"/>
        </w:rPr>
        <w:t xml:space="preserve"> контролю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По результатам общественных обсуждений утвердить постановление 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«Об утверждении программы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891833">
        <w:rPr>
          <w:rFonts w:ascii="Times New Roman" w:hAnsi="Times New Roman"/>
          <w:sz w:val="28"/>
          <w:szCs w:val="28"/>
        </w:rPr>
        <w:t xml:space="preserve"> контролю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6E3424" w:rsidRPr="00891833" w:rsidRDefault="006E3424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администрация поселка Рамасуха,</w:t>
      </w:r>
      <w:bookmarkStart w:id="3" w:name="_GoBack"/>
      <w:bookmarkEnd w:id="3"/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8-953-292-05-95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.</w:t>
      </w:r>
    </w:p>
    <w:p w:rsidR="006E3424" w:rsidRPr="00891833" w:rsidRDefault="006E3424"/>
    <w:p w:rsidR="006E3424" w:rsidRPr="00891833" w:rsidRDefault="006E3424"/>
    <w:p w:rsidR="006E3424" w:rsidRDefault="006E3424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администрации         </w:t>
      </w:r>
    </w:p>
    <w:p w:rsidR="006E3424" w:rsidRPr="00891833" w:rsidRDefault="006E3424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Пос. Рамасуха 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Е.М. Лощихина</w:t>
      </w:r>
    </w:p>
    <w:p w:rsidR="006E3424" w:rsidRDefault="006E3424"/>
    <w:p w:rsidR="006E3424" w:rsidRDefault="006E3424"/>
    <w:sectPr w:rsidR="006E3424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21B"/>
    <w:rsid w:val="00004048"/>
    <w:rsid w:val="000E2F02"/>
    <w:rsid w:val="002D4B00"/>
    <w:rsid w:val="00412E66"/>
    <w:rsid w:val="00514CC5"/>
    <w:rsid w:val="00580242"/>
    <w:rsid w:val="005E7148"/>
    <w:rsid w:val="00653F71"/>
    <w:rsid w:val="006E3424"/>
    <w:rsid w:val="007663E7"/>
    <w:rsid w:val="007F5718"/>
    <w:rsid w:val="00800C2F"/>
    <w:rsid w:val="00891833"/>
    <w:rsid w:val="00906860"/>
    <w:rsid w:val="009D316C"/>
    <w:rsid w:val="00A77D0A"/>
    <w:rsid w:val="00B07DC6"/>
    <w:rsid w:val="00B5621B"/>
    <w:rsid w:val="00B877C7"/>
    <w:rsid w:val="00CF2AD1"/>
    <w:rsid w:val="00DF58E4"/>
    <w:rsid w:val="00E52400"/>
    <w:rsid w:val="00E5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7A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2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479</Words>
  <Characters>2731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11</cp:revision>
  <dcterms:created xsi:type="dcterms:W3CDTF">2021-12-15T03:18:00Z</dcterms:created>
  <dcterms:modified xsi:type="dcterms:W3CDTF">2022-12-08T12:39:00Z</dcterms:modified>
</cp:coreProperties>
</file>